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C2F2DE" w14:textId="666B2DCD" w:rsidR="006F4C95" w:rsidRPr="009E1043" w:rsidRDefault="009E1043" w:rsidP="0059696A">
      <w:pPr>
        <w:ind w:left="6804"/>
        <w:rPr>
          <w:b/>
          <w:bCs/>
        </w:rPr>
      </w:pPr>
      <w:r w:rsidRPr="009E1043">
        <w:rPr>
          <w:b/>
          <w:bCs/>
          <w:lang w:val="de-DE"/>
        </w:rPr>
        <w:sym w:font="Symbol" w:char="F05B"/>
      </w:r>
      <w:proofErr w:type="spellStart"/>
      <w:r w:rsidRPr="009E1043">
        <w:rPr>
          <w:b/>
          <w:bCs/>
        </w:rPr>
        <w:t>Nume</w:t>
      </w:r>
      <w:proofErr w:type="spellEnd"/>
      <w:r w:rsidRPr="009E1043">
        <w:rPr>
          <w:b/>
          <w:bCs/>
        </w:rPr>
        <w:t xml:space="preserve"> </w:t>
      </w:r>
      <w:proofErr w:type="spellStart"/>
      <w:r w:rsidRPr="009E1043">
        <w:rPr>
          <w:b/>
          <w:bCs/>
        </w:rPr>
        <w:t>și</w:t>
      </w:r>
      <w:proofErr w:type="spellEnd"/>
      <w:r w:rsidRPr="009E1043">
        <w:rPr>
          <w:b/>
          <w:bCs/>
        </w:rPr>
        <w:t xml:space="preserve"> </w:t>
      </w:r>
      <w:proofErr w:type="spellStart"/>
      <w:r w:rsidRPr="009E1043">
        <w:rPr>
          <w:b/>
          <w:bCs/>
        </w:rPr>
        <w:t>adresă</w:t>
      </w:r>
      <w:proofErr w:type="spellEnd"/>
      <w:r w:rsidRPr="009E1043">
        <w:rPr>
          <w:b/>
          <w:bCs/>
        </w:rPr>
        <w:t xml:space="preserve"> </w:t>
      </w:r>
      <w:proofErr w:type="spellStart"/>
      <w:r w:rsidRPr="009E1043">
        <w:rPr>
          <w:b/>
          <w:bCs/>
        </w:rPr>
        <w:t>angajator</w:t>
      </w:r>
      <w:proofErr w:type="spellEnd"/>
      <w:r w:rsidRPr="009E1043">
        <w:rPr>
          <w:b/>
          <w:bCs/>
          <w:lang w:val="de-DE"/>
        </w:rPr>
        <w:sym w:font="Symbol" w:char="F05D"/>
      </w:r>
    </w:p>
    <w:p w14:paraId="5BEBF587" w14:textId="77777777" w:rsidR="007A1724" w:rsidRDefault="0001144A" w:rsidP="00511FBC">
      <w:pPr>
        <w:rPr>
          <w:bCs/>
        </w:rPr>
      </w:pPr>
      <w:r>
        <w:rPr>
          <w:bCs/>
        </w:rPr>
        <w:t>South African E</w:t>
      </w:r>
      <w:r w:rsidR="00C45296">
        <w:rPr>
          <w:bCs/>
        </w:rPr>
        <w:t>mbassy</w:t>
      </w:r>
      <w:r w:rsidR="00F70DA7">
        <w:rPr>
          <w:bCs/>
        </w:rPr>
        <w:br/>
      </w:r>
      <w:r w:rsidR="0059696A" w:rsidRPr="0059696A">
        <w:rPr>
          <w:bCs/>
        </w:rPr>
        <w:t xml:space="preserve">Str. </w:t>
      </w:r>
      <w:proofErr w:type="spellStart"/>
      <w:r w:rsidR="0059696A" w:rsidRPr="0059696A">
        <w:rPr>
          <w:bCs/>
        </w:rPr>
        <w:t>Ştirbei</w:t>
      </w:r>
      <w:proofErr w:type="spellEnd"/>
      <w:r w:rsidR="0059696A" w:rsidRPr="0059696A">
        <w:rPr>
          <w:bCs/>
        </w:rPr>
        <w:t xml:space="preserve"> </w:t>
      </w:r>
      <w:proofErr w:type="spellStart"/>
      <w:r w:rsidR="0059696A" w:rsidRPr="0059696A">
        <w:rPr>
          <w:bCs/>
        </w:rPr>
        <w:t>Vodă</w:t>
      </w:r>
      <w:proofErr w:type="spellEnd"/>
      <w:r w:rsidR="0059696A" w:rsidRPr="0059696A">
        <w:rPr>
          <w:bCs/>
        </w:rPr>
        <w:t xml:space="preserve"> 26-28, </w:t>
      </w:r>
      <w:proofErr w:type="spellStart"/>
      <w:r w:rsidR="0059696A" w:rsidRPr="0059696A">
        <w:rPr>
          <w:bCs/>
        </w:rPr>
        <w:t>Etaj</w:t>
      </w:r>
      <w:proofErr w:type="spellEnd"/>
      <w:r w:rsidR="0059696A" w:rsidRPr="0059696A">
        <w:rPr>
          <w:bCs/>
        </w:rPr>
        <w:t xml:space="preserve"> 2, Sector 1</w:t>
      </w:r>
      <w:r w:rsidR="0059696A">
        <w:rPr>
          <w:bCs/>
        </w:rPr>
        <w:br/>
      </w:r>
      <w:r w:rsidR="0059696A" w:rsidRPr="0059696A">
        <w:rPr>
          <w:bCs/>
        </w:rPr>
        <w:t>010113</w:t>
      </w:r>
      <w:r w:rsidR="0059696A">
        <w:rPr>
          <w:bCs/>
        </w:rPr>
        <w:t xml:space="preserve"> </w:t>
      </w:r>
      <w:r w:rsidR="00C45296">
        <w:rPr>
          <w:bCs/>
        </w:rPr>
        <w:t>Bucharest</w:t>
      </w:r>
      <w:r w:rsidR="00F70DA7">
        <w:rPr>
          <w:bCs/>
        </w:rPr>
        <w:br/>
      </w:r>
      <w:r w:rsidR="00723F62">
        <w:rPr>
          <w:bCs/>
        </w:rPr>
        <w:t>Romania</w:t>
      </w:r>
    </w:p>
    <w:p w14:paraId="063735CE" w14:textId="04C6730A" w:rsidR="00214E98" w:rsidRPr="009E1043" w:rsidRDefault="009E1043" w:rsidP="0059696A">
      <w:pPr>
        <w:ind w:left="6804"/>
        <w:rPr>
          <w:b/>
          <w:bCs/>
        </w:rPr>
      </w:pPr>
      <w:r w:rsidRPr="009E1043">
        <w:rPr>
          <w:b/>
          <w:bCs/>
          <w:lang w:val="de-DE"/>
        </w:rPr>
        <w:sym w:font="Symbol" w:char="F05B"/>
      </w:r>
      <w:r w:rsidRPr="009E1043">
        <w:rPr>
          <w:b/>
          <w:bCs/>
        </w:rPr>
        <w:t>Data</w:t>
      </w:r>
      <w:r w:rsidRPr="009E1043">
        <w:rPr>
          <w:b/>
          <w:bCs/>
          <w:lang w:val="de-DE"/>
        </w:rPr>
        <w:sym w:font="Symbol" w:char="F05D"/>
      </w:r>
    </w:p>
    <w:p w14:paraId="0F17D9AF" w14:textId="77777777" w:rsidR="00214E98" w:rsidRDefault="00214E98" w:rsidP="00214E98">
      <w:pPr>
        <w:jc w:val="right"/>
        <w:rPr>
          <w:bCs/>
        </w:rPr>
      </w:pPr>
    </w:p>
    <w:p w14:paraId="2106CABE" w14:textId="77777777" w:rsidR="0007727E" w:rsidRPr="007A1724" w:rsidRDefault="0007727E" w:rsidP="00511FBC">
      <w:pPr>
        <w:rPr>
          <w:b/>
          <w:bCs/>
          <w:sz w:val="32"/>
          <w:szCs w:val="32"/>
        </w:rPr>
      </w:pPr>
    </w:p>
    <w:p w14:paraId="1C9CAF65" w14:textId="77777777" w:rsidR="00C45296" w:rsidRPr="00E479AD" w:rsidRDefault="0001144A" w:rsidP="00C45296">
      <w:pPr>
        <w:jc w:val="center"/>
        <w:rPr>
          <w:b/>
          <w:bCs/>
          <w:sz w:val="32"/>
          <w:szCs w:val="32"/>
        </w:rPr>
      </w:pPr>
      <w:r w:rsidRPr="00E479AD">
        <w:rPr>
          <w:b/>
          <w:bCs/>
          <w:sz w:val="32"/>
          <w:szCs w:val="32"/>
        </w:rPr>
        <w:t>Employment L</w:t>
      </w:r>
      <w:r w:rsidR="00C45296" w:rsidRPr="00E479AD">
        <w:rPr>
          <w:b/>
          <w:bCs/>
          <w:sz w:val="32"/>
          <w:szCs w:val="32"/>
        </w:rPr>
        <w:t>etter/</w:t>
      </w:r>
      <w:r w:rsidRPr="00E479AD">
        <w:rPr>
          <w:b/>
          <w:bCs/>
          <w:sz w:val="32"/>
          <w:szCs w:val="32"/>
        </w:rPr>
        <w:t>O</w:t>
      </w:r>
      <w:r w:rsidR="00C45296" w:rsidRPr="00E479AD">
        <w:rPr>
          <w:b/>
          <w:bCs/>
          <w:sz w:val="32"/>
          <w:szCs w:val="32"/>
        </w:rPr>
        <w:t xml:space="preserve">ccupation </w:t>
      </w:r>
      <w:r w:rsidRPr="00E479AD">
        <w:rPr>
          <w:b/>
          <w:bCs/>
          <w:sz w:val="32"/>
          <w:szCs w:val="32"/>
        </w:rPr>
        <w:t>P</w:t>
      </w:r>
      <w:r w:rsidR="00C45296" w:rsidRPr="00E479AD">
        <w:rPr>
          <w:b/>
          <w:bCs/>
          <w:sz w:val="32"/>
          <w:szCs w:val="32"/>
        </w:rPr>
        <w:t>roof</w:t>
      </w:r>
    </w:p>
    <w:p w14:paraId="42017D66" w14:textId="77777777" w:rsidR="00145BEF" w:rsidRPr="00E479AD" w:rsidRDefault="00145BEF" w:rsidP="00145BEF"/>
    <w:p w14:paraId="0DA93D60" w14:textId="77777777" w:rsidR="00B467F6" w:rsidRDefault="00B467F6" w:rsidP="00145BEF"/>
    <w:p w14:paraId="4E348560" w14:textId="77777777" w:rsidR="00C45296" w:rsidRDefault="0001144A" w:rsidP="00145BEF">
      <w:r>
        <w:t xml:space="preserve">To Whom </w:t>
      </w:r>
      <w:proofErr w:type="gramStart"/>
      <w:r>
        <w:t>it</w:t>
      </w:r>
      <w:proofErr w:type="gramEnd"/>
      <w:r>
        <w:t xml:space="preserve"> May Concern,</w:t>
      </w:r>
    </w:p>
    <w:p w14:paraId="4FED8D1D" w14:textId="77777777" w:rsidR="0001144A" w:rsidRDefault="0001144A" w:rsidP="00145BEF"/>
    <w:p w14:paraId="6C2F93F4" w14:textId="66A08019" w:rsidR="00594AC0" w:rsidRDefault="0001144A" w:rsidP="00145BEF">
      <w:pPr>
        <w:rPr>
          <w:bCs/>
        </w:rPr>
      </w:pPr>
      <w:r>
        <w:t xml:space="preserve">Please accept this letter as a confirmation that </w:t>
      </w:r>
      <w:r w:rsidR="009E1043" w:rsidRPr="009E1043">
        <w:rPr>
          <w:b/>
        </w:rPr>
        <w:t>Mr.</w:t>
      </w:r>
      <w:r w:rsidR="009E1043">
        <w:t xml:space="preserve"> / </w:t>
      </w:r>
      <w:r w:rsidRPr="00E479AD">
        <w:rPr>
          <w:b/>
        </w:rPr>
        <w:t xml:space="preserve">Ms. </w:t>
      </w:r>
      <w:r w:rsidR="009E1043">
        <w:rPr>
          <w:bCs/>
          <w:lang w:val="de-DE"/>
        </w:rPr>
        <w:sym w:font="Symbol" w:char="F05B"/>
      </w:r>
      <w:proofErr w:type="spellStart"/>
      <w:r w:rsidR="009E1043">
        <w:rPr>
          <w:b/>
        </w:rPr>
        <w:t>nume</w:t>
      </w:r>
      <w:proofErr w:type="spellEnd"/>
      <w:r w:rsidR="009E1043">
        <w:rPr>
          <w:b/>
        </w:rPr>
        <w:t xml:space="preserve"> </w:t>
      </w:r>
      <w:proofErr w:type="spellStart"/>
      <w:r w:rsidR="009E1043">
        <w:rPr>
          <w:b/>
        </w:rPr>
        <w:t>și</w:t>
      </w:r>
      <w:proofErr w:type="spellEnd"/>
      <w:r w:rsidR="009E1043">
        <w:rPr>
          <w:b/>
        </w:rPr>
        <w:t xml:space="preserve"> </w:t>
      </w:r>
      <w:proofErr w:type="spellStart"/>
      <w:r w:rsidR="009E1043">
        <w:rPr>
          <w:b/>
        </w:rPr>
        <w:t>prenume</w:t>
      </w:r>
      <w:proofErr w:type="spellEnd"/>
      <w:r w:rsidR="009E1043">
        <w:rPr>
          <w:b/>
        </w:rPr>
        <w:t xml:space="preserve"> </w:t>
      </w:r>
      <w:proofErr w:type="spellStart"/>
      <w:r w:rsidR="009E1043">
        <w:rPr>
          <w:b/>
        </w:rPr>
        <w:t>aplicant</w:t>
      </w:r>
      <w:proofErr w:type="spellEnd"/>
      <w:r w:rsidR="009E1043">
        <w:rPr>
          <w:bCs/>
          <w:lang w:val="de-DE"/>
        </w:rPr>
        <w:sym w:font="Symbol" w:char="F05D"/>
      </w:r>
      <w:r>
        <w:t xml:space="preserve"> </w:t>
      </w:r>
      <w:r w:rsidR="005441B5">
        <w:t>is permanently employed by</w:t>
      </w:r>
      <w:r>
        <w:t xml:space="preserve"> </w:t>
      </w:r>
      <w:r w:rsidR="009E1043">
        <w:rPr>
          <w:bCs/>
          <w:lang w:val="de-DE"/>
        </w:rPr>
        <w:sym w:font="Symbol" w:char="F05B"/>
      </w:r>
      <w:proofErr w:type="spellStart"/>
      <w:r w:rsidR="009E1043" w:rsidRPr="009E1043">
        <w:rPr>
          <w:b/>
          <w:bCs/>
        </w:rPr>
        <w:t>numele</w:t>
      </w:r>
      <w:proofErr w:type="spellEnd"/>
      <w:r w:rsidR="009E1043" w:rsidRPr="009E1043">
        <w:rPr>
          <w:b/>
          <w:bCs/>
        </w:rPr>
        <w:t xml:space="preserve"> </w:t>
      </w:r>
      <w:proofErr w:type="spellStart"/>
      <w:r w:rsidR="009E1043" w:rsidRPr="009E1043">
        <w:rPr>
          <w:b/>
          <w:bCs/>
        </w:rPr>
        <w:t>angajatorului</w:t>
      </w:r>
      <w:proofErr w:type="spellEnd"/>
      <w:r w:rsidR="009E1043">
        <w:rPr>
          <w:bCs/>
          <w:lang w:val="de-DE"/>
        </w:rPr>
        <w:sym w:font="Symbol" w:char="F05D"/>
      </w:r>
      <w:r>
        <w:rPr>
          <w:bCs/>
        </w:rPr>
        <w:t xml:space="preserve"> since </w:t>
      </w:r>
      <w:r w:rsidR="009E1043" w:rsidRPr="009E1043">
        <w:rPr>
          <w:b/>
          <w:bCs/>
          <w:lang w:val="de-DE"/>
        </w:rPr>
        <w:sym w:font="Symbol" w:char="F05B"/>
      </w:r>
      <w:r w:rsidR="009E1043" w:rsidRPr="009E1043">
        <w:rPr>
          <w:b/>
          <w:bCs/>
        </w:rPr>
        <w:t xml:space="preserve">data </w:t>
      </w:r>
      <w:proofErr w:type="spellStart"/>
      <w:r w:rsidR="009E1043" w:rsidRPr="009E1043">
        <w:rPr>
          <w:b/>
          <w:bCs/>
        </w:rPr>
        <w:t>angajării</w:t>
      </w:r>
      <w:proofErr w:type="spellEnd"/>
      <w:r w:rsidR="009E1043" w:rsidRPr="009E1043">
        <w:rPr>
          <w:b/>
          <w:bCs/>
          <w:lang w:val="de-DE"/>
        </w:rPr>
        <w:sym w:font="Symbol" w:char="F05D"/>
      </w:r>
      <w:r>
        <w:rPr>
          <w:bCs/>
        </w:rPr>
        <w:t xml:space="preserve">. </w:t>
      </w:r>
    </w:p>
    <w:p w14:paraId="674B782F" w14:textId="365F377E" w:rsidR="0001144A" w:rsidRDefault="0001144A" w:rsidP="00145BEF">
      <w:r>
        <w:rPr>
          <w:bCs/>
        </w:rPr>
        <w:t xml:space="preserve">Currently, </w:t>
      </w:r>
      <w:r w:rsidR="009E1043" w:rsidRPr="009E1043">
        <w:rPr>
          <w:b/>
        </w:rPr>
        <w:t>Mr.</w:t>
      </w:r>
      <w:r w:rsidR="009E1043">
        <w:t xml:space="preserve"> / </w:t>
      </w:r>
      <w:r w:rsidR="009E1043" w:rsidRPr="00E479AD">
        <w:rPr>
          <w:b/>
        </w:rPr>
        <w:t>Ms.</w:t>
      </w:r>
      <w:r w:rsidRPr="00C45296">
        <w:t xml:space="preserve"> </w:t>
      </w:r>
      <w:r w:rsidR="009E1043">
        <w:rPr>
          <w:bCs/>
          <w:lang w:val="de-DE"/>
        </w:rPr>
        <w:sym w:font="Symbol" w:char="F05B"/>
      </w:r>
      <w:proofErr w:type="spellStart"/>
      <w:r w:rsidR="009E1043">
        <w:rPr>
          <w:b/>
        </w:rPr>
        <w:t>nume</w:t>
      </w:r>
      <w:proofErr w:type="spellEnd"/>
      <w:r w:rsidR="009E1043">
        <w:rPr>
          <w:b/>
        </w:rPr>
        <w:t xml:space="preserve"> </w:t>
      </w:r>
      <w:proofErr w:type="spellStart"/>
      <w:r w:rsidR="009E1043">
        <w:rPr>
          <w:b/>
        </w:rPr>
        <w:t>și</w:t>
      </w:r>
      <w:proofErr w:type="spellEnd"/>
      <w:r w:rsidR="009E1043">
        <w:rPr>
          <w:b/>
        </w:rPr>
        <w:t xml:space="preserve"> </w:t>
      </w:r>
      <w:proofErr w:type="spellStart"/>
      <w:r w:rsidR="009E1043">
        <w:rPr>
          <w:b/>
        </w:rPr>
        <w:t>prenume</w:t>
      </w:r>
      <w:proofErr w:type="spellEnd"/>
      <w:r w:rsidR="009E1043">
        <w:rPr>
          <w:b/>
        </w:rPr>
        <w:t xml:space="preserve"> </w:t>
      </w:r>
      <w:proofErr w:type="spellStart"/>
      <w:r w:rsidR="009E1043">
        <w:rPr>
          <w:b/>
        </w:rPr>
        <w:t>aplicant</w:t>
      </w:r>
      <w:proofErr w:type="spellEnd"/>
      <w:r w:rsidR="009E1043">
        <w:rPr>
          <w:bCs/>
          <w:lang w:val="de-DE"/>
        </w:rPr>
        <w:sym w:font="Symbol" w:char="F05D"/>
      </w:r>
      <w:r>
        <w:t>:</w:t>
      </w:r>
    </w:p>
    <w:p w14:paraId="554E9D6E" w14:textId="1C8C4D9E" w:rsidR="0001144A" w:rsidRPr="00E479AD" w:rsidRDefault="0001144A" w:rsidP="0001144A">
      <w:pPr>
        <w:pStyle w:val="Listenabsatz"/>
        <w:numPr>
          <w:ilvl w:val="0"/>
          <w:numId w:val="8"/>
        </w:numPr>
      </w:pPr>
      <w:r>
        <w:t xml:space="preserve">Holds the title of </w:t>
      </w:r>
      <w:r w:rsidR="009E1043">
        <w:rPr>
          <w:bCs/>
          <w:lang w:val="de-DE"/>
        </w:rPr>
        <w:sym w:font="Symbol" w:char="F05B"/>
      </w:r>
      <w:proofErr w:type="spellStart"/>
      <w:r w:rsidR="009E1043">
        <w:rPr>
          <w:b/>
        </w:rPr>
        <w:t>funcția</w:t>
      </w:r>
      <w:proofErr w:type="spellEnd"/>
      <w:r w:rsidR="009E1043">
        <w:rPr>
          <w:bCs/>
          <w:lang w:val="de-DE"/>
        </w:rPr>
        <w:sym w:font="Symbol" w:char="F05D"/>
      </w:r>
    </w:p>
    <w:p w14:paraId="43FA768D" w14:textId="77777777" w:rsidR="00E479AD" w:rsidRDefault="00E479AD" w:rsidP="00E479AD">
      <w:pPr>
        <w:pStyle w:val="Listenabsatz"/>
        <w:numPr>
          <w:ilvl w:val="0"/>
          <w:numId w:val="8"/>
        </w:numPr>
      </w:pPr>
      <w:r>
        <w:t xml:space="preserve">Has an </w:t>
      </w:r>
      <w:r w:rsidRPr="00E479AD">
        <w:rPr>
          <w:b/>
        </w:rPr>
        <w:t xml:space="preserve">unlimited employment </w:t>
      </w:r>
      <w:proofErr w:type="gramStart"/>
      <w:r w:rsidRPr="00E479AD">
        <w:rPr>
          <w:b/>
        </w:rPr>
        <w:t>cont</w:t>
      </w:r>
      <w:bookmarkStart w:id="0" w:name="_GoBack"/>
      <w:bookmarkEnd w:id="0"/>
      <w:r w:rsidRPr="00E479AD">
        <w:rPr>
          <w:b/>
        </w:rPr>
        <w:t>ract</w:t>
      </w:r>
      <w:proofErr w:type="gramEnd"/>
    </w:p>
    <w:p w14:paraId="7AA2E725" w14:textId="79CB885C" w:rsidR="0001144A" w:rsidRDefault="0001144A" w:rsidP="0001144A">
      <w:pPr>
        <w:pStyle w:val="Listenabsatz"/>
        <w:numPr>
          <w:ilvl w:val="0"/>
          <w:numId w:val="8"/>
        </w:numPr>
      </w:pPr>
      <w:r>
        <w:t xml:space="preserve">Works on a </w:t>
      </w:r>
      <w:r w:rsidRPr="00F70DA7">
        <w:rPr>
          <w:b/>
        </w:rPr>
        <w:t>full-time basis</w:t>
      </w:r>
      <w:r>
        <w:t xml:space="preserve"> of </w:t>
      </w:r>
      <w:r w:rsidRPr="009E1043">
        <w:rPr>
          <w:b/>
        </w:rPr>
        <w:t>forty hours per week</w:t>
      </w:r>
    </w:p>
    <w:p w14:paraId="568A742C" w14:textId="103B2A22" w:rsidR="0001144A" w:rsidRDefault="0001144A" w:rsidP="00C45296">
      <w:r>
        <w:t xml:space="preserve">If you have any other questions or require additional information, please </w:t>
      </w:r>
      <w:r w:rsidR="0064416F">
        <w:t xml:space="preserve">feel free to contact me: </w:t>
      </w:r>
    </w:p>
    <w:p w14:paraId="5110E7C0" w14:textId="7ADD9AB1" w:rsidR="009E1043" w:rsidRPr="009E1043" w:rsidRDefault="009E1043" w:rsidP="00C45296">
      <w:pPr>
        <w:rPr>
          <w:lang w:val="de-DE"/>
        </w:rPr>
      </w:pPr>
      <w:r>
        <w:rPr>
          <w:bCs/>
          <w:lang w:val="de-DE"/>
        </w:rPr>
        <w:sym w:font="Symbol" w:char="F05B"/>
      </w:r>
      <w:proofErr w:type="spellStart"/>
      <w:r w:rsidRPr="009E1043">
        <w:rPr>
          <w:b/>
          <w:lang w:val="de-DE"/>
        </w:rPr>
        <w:t>adresă</w:t>
      </w:r>
      <w:proofErr w:type="spellEnd"/>
      <w:r w:rsidRPr="009E1043">
        <w:rPr>
          <w:b/>
          <w:lang w:val="de-DE"/>
        </w:rPr>
        <w:t xml:space="preserve"> de </w:t>
      </w:r>
      <w:proofErr w:type="spellStart"/>
      <w:r w:rsidRPr="009E1043">
        <w:rPr>
          <w:b/>
          <w:lang w:val="de-DE"/>
        </w:rPr>
        <w:t>e-mail</w:t>
      </w:r>
      <w:proofErr w:type="spellEnd"/>
      <w:r w:rsidRPr="009E1043">
        <w:rPr>
          <w:b/>
          <w:lang w:val="de-DE"/>
        </w:rPr>
        <w:t xml:space="preserve">, </w:t>
      </w:r>
      <w:proofErr w:type="spellStart"/>
      <w:r>
        <w:rPr>
          <w:b/>
          <w:lang w:val="de-DE"/>
        </w:rPr>
        <w:t>telefon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angajator</w:t>
      </w:r>
      <w:proofErr w:type="spellEnd"/>
      <w:r>
        <w:rPr>
          <w:bCs/>
          <w:lang w:val="de-DE"/>
        </w:rPr>
        <w:sym w:font="Symbol" w:char="F05D"/>
      </w:r>
      <w:r w:rsidRPr="009E1043">
        <w:rPr>
          <w:lang w:val="de-DE"/>
        </w:rPr>
        <w:t xml:space="preserve"> </w:t>
      </w:r>
    </w:p>
    <w:p w14:paraId="32EE3C3B" w14:textId="77777777" w:rsidR="009E1043" w:rsidRDefault="009E1043" w:rsidP="00C45296"/>
    <w:p w14:paraId="09309EC7" w14:textId="10979BFA" w:rsidR="00F70DA7" w:rsidRDefault="0001144A" w:rsidP="00C45296">
      <w:r>
        <w:t>Best regards,</w:t>
      </w:r>
      <w:r w:rsidR="00F70DA7">
        <w:br/>
      </w:r>
    </w:p>
    <w:p w14:paraId="0F19FB0B" w14:textId="7BD58FBA" w:rsidR="009E1043" w:rsidRPr="00C45296" w:rsidRDefault="009E1043" w:rsidP="00145BEF">
      <w:r>
        <w:rPr>
          <w:bCs/>
          <w:lang w:val="de-DE"/>
        </w:rPr>
        <w:sym w:font="Symbol" w:char="F05B"/>
      </w:r>
      <w:proofErr w:type="spellStart"/>
      <w:r>
        <w:rPr>
          <w:b/>
        </w:rPr>
        <w:t>nume</w:t>
      </w:r>
      <w:r w:rsidR="00374FBE">
        <w:rPr>
          <w:b/>
        </w:rPr>
        <w:t>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și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prenume</w:t>
      </w:r>
      <w:r w:rsidR="00374FBE">
        <w:rPr>
          <w:b/>
        </w:rPr>
        <w:t>le</w:t>
      </w:r>
      <w:proofErr w:type="spellEnd"/>
      <w:r>
        <w:rPr>
          <w:b/>
        </w:rPr>
        <w:t xml:space="preserve"> </w:t>
      </w:r>
      <w:proofErr w:type="spellStart"/>
      <w:r w:rsidR="00374FBE">
        <w:rPr>
          <w:b/>
        </w:rPr>
        <w:t>subsemnatului</w:t>
      </w:r>
      <w:proofErr w:type="spellEnd"/>
      <w:r>
        <w:rPr>
          <w:bCs/>
          <w:lang w:val="de-DE"/>
        </w:rPr>
        <w:sym w:font="Symbol" w:char="F05D"/>
      </w:r>
      <w:r w:rsidR="00F70DA7">
        <w:br/>
      </w:r>
      <w:r>
        <w:rPr>
          <w:bCs/>
          <w:lang w:val="de-DE"/>
        </w:rPr>
        <w:sym w:font="Symbol" w:char="F05B"/>
      </w:r>
      <w:proofErr w:type="spellStart"/>
      <w:r w:rsidR="00374FBE">
        <w:rPr>
          <w:b/>
        </w:rPr>
        <w:t>funcția</w:t>
      </w:r>
      <w:proofErr w:type="spellEnd"/>
      <w:r>
        <w:rPr>
          <w:b/>
        </w:rPr>
        <w:t xml:space="preserve"> </w:t>
      </w:r>
      <w:proofErr w:type="spellStart"/>
      <w:r w:rsidR="00374FBE">
        <w:rPr>
          <w:b/>
        </w:rPr>
        <w:t>subsemnatului</w:t>
      </w:r>
      <w:proofErr w:type="spellEnd"/>
      <w:r>
        <w:rPr>
          <w:bCs/>
          <w:lang w:val="de-DE"/>
        </w:rPr>
        <w:sym w:font="Symbol" w:char="F05D"/>
      </w:r>
      <w:r w:rsidRPr="00374FBE">
        <w:rPr>
          <w:bCs/>
        </w:rPr>
        <w:br/>
      </w:r>
      <w:r>
        <w:rPr>
          <w:bCs/>
          <w:lang w:val="de-DE"/>
        </w:rPr>
        <w:sym w:font="Symbol" w:char="F05B"/>
      </w:r>
      <w:proofErr w:type="spellStart"/>
      <w:r>
        <w:rPr>
          <w:b/>
        </w:rPr>
        <w:t>semnătură</w:t>
      </w:r>
      <w:proofErr w:type="spellEnd"/>
      <w:r w:rsidR="00374FBE">
        <w:rPr>
          <w:b/>
        </w:rPr>
        <w:t xml:space="preserve"> </w:t>
      </w:r>
      <w:proofErr w:type="spellStart"/>
      <w:r w:rsidR="00374FBE">
        <w:rPr>
          <w:b/>
        </w:rPr>
        <w:t>și</w:t>
      </w:r>
      <w:proofErr w:type="spellEnd"/>
      <w:r w:rsidR="00374FBE">
        <w:rPr>
          <w:b/>
        </w:rPr>
        <w:t xml:space="preserve"> </w:t>
      </w:r>
      <w:proofErr w:type="spellStart"/>
      <w:r w:rsidR="00374FBE">
        <w:rPr>
          <w:b/>
        </w:rPr>
        <w:t>ștampilă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angajator</w:t>
      </w:r>
      <w:proofErr w:type="spellEnd"/>
      <w:r>
        <w:rPr>
          <w:bCs/>
          <w:lang w:val="de-DE"/>
        </w:rPr>
        <w:sym w:font="Symbol" w:char="F05D"/>
      </w:r>
    </w:p>
    <w:p w14:paraId="48186BA2" w14:textId="77777777" w:rsidR="00145BEF" w:rsidRPr="00C45296" w:rsidRDefault="00145BEF" w:rsidP="00145BEF"/>
    <w:sectPr w:rsidR="00145BEF" w:rsidRPr="00C45296" w:rsidSect="00145BEF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2637" w:right="595" w:bottom="1871" w:left="1366" w:header="0" w:footer="34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D3B9A5" w14:textId="77777777" w:rsidR="009E1043" w:rsidRDefault="009E1043" w:rsidP="000A2F65">
      <w:r>
        <w:separator/>
      </w:r>
    </w:p>
  </w:endnote>
  <w:endnote w:type="continuationSeparator" w:id="0">
    <w:p w14:paraId="5F0DA506" w14:textId="77777777" w:rsidR="009E1043" w:rsidRDefault="009E1043" w:rsidP="000A2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9BE33D" w14:textId="77777777" w:rsidR="009E1043" w:rsidRDefault="009E1043" w:rsidP="00E479AD">
    <w:pPr>
      <w:rPr>
        <w:color w:val="000000" w:themeColor="text1"/>
        <w:sz w:val="12"/>
        <w:szCs w:val="12"/>
        <w:lang w:val="de-DE"/>
      </w:rPr>
    </w:pPr>
  </w:p>
  <w:p w14:paraId="3D6995F8" w14:textId="77777777" w:rsidR="009E1043" w:rsidRPr="00145BEF" w:rsidRDefault="009E1043" w:rsidP="00E479AD">
    <w:pPr>
      <w:rPr>
        <w:color w:val="000000" w:themeColor="text1"/>
        <w:sz w:val="12"/>
        <w:szCs w:val="12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68D7C" w14:textId="77777777" w:rsidR="009E1043" w:rsidRDefault="009E1043" w:rsidP="000A2F65">
    <w:r>
      <w:rPr>
        <w:noProof/>
        <w:lang w:val="de-DE" w:eastAsia="de-DE"/>
      </w:rPr>
      <w:drawing>
        <wp:anchor distT="0" distB="0" distL="114300" distR="114300" simplePos="0" relativeHeight="251658240" behindDoc="1" locked="0" layoutInCell="1" allowOverlap="1" wp14:anchorId="2B8D37D5" wp14:editId="63A3BEF1">
          <wp:simplePos x="0" y="0"/>
          <wp:positionH relativeFrom="page">
            <wp:posOffset>0</wp:posOffset>
          </wp:positionH>
          <wp:positionV relativeFrom="bottomMargin">
            <wp:posOffset>1260475</wp:posOffset>
          </wp:positionV>
          <wp:extent cx="7554595" cy="736600"/>
          <wp:effectExtent l="0" t="0" r="8255" b="6350"/>
          <wp:wrapNone/>
          <wp:docPr id="7" name="Grafik 9" descr="C:\Users\GFB\AppData\Local\Microsoft\Windows\INetCache\Content.Word\INT1601m_Allgemeine_Vorlage_GFBPARTNER_unt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GFB\AppData\Local\Microsoft\Windows\INetCache\Content.Word\INT1601m_Allgemeine_Vorlage_GFBPARTNER_unte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4595" cy="736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A6B155" w14:textId="77777777" w:rsidR="009E1043" w:rsidRDefault="009E1043" w:rsidP="000A2F65">
      <w:r>
        <w:separator/>
      </w:r>
    </w:p>
  </w:footnote>
  <w:footnote w:type="continuationSeparator" w:id="0">
    <w:p w14:paraId="7D564130" w14:textId="77777777" w:rsidR="009E1043" w:rsidRDefault="009E1043" w:rsidP="000A2F6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4ED678" w14:textId="77777777" w:rsidR="009E1043" w:rsidRDefault="009E1043">
    <w:pPr>
      <w:pStyle w:val="Kopfzeile"/>
      <w:rPr>
        <w:lang w:val="ro-RO"/>
      </w:rPr>
    </w:pPr>
  </w:p>
  <w:p w14:paraId="79F838A8" w14:textId="77777777" w:rsidR="009E1043" w:rsidRDefault="009E1043">
    <w:pPr>
      <w:pStyle w:val="Kopfzeile"/>
      <w:rPr>
        <w:lang w:val="ro-RO"/>
      </w:rPr>
    </w:pPr>
  </w:p>
  <w:p w14:paraId="42A283CF" w14:textId="77777777" w:rsidR="009E1043" w:rsidRPr="009E1043" w:rsidRDefault="009E1043">
    <w:pPr>
      <w:pStyle w:val="Kopfzeile"/>
      <w:rPr>
        <w:lang w:val="ro-RO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C5F5B8" w14:textId="77777777" w:rsidR="009E1043" w:rsidRDefault="009E1043" w:rsidP="000A2F65">
    <w:r>
      <w:rPr>
        <w:noProof/>
        <w:lang w:val="de-DE" w:eastAsia="de-DE"/>
      </w:rPr>
      <w:drawing>
        <wp:anchor distT="0" distB="0" distL="114300" distR="114300" simplePos="0" relativeHeight="251657216" behindDoc="1" locked="0" layoutInCell="1" allowOverlap="1" wp14:anchorId="711B09AB" wp14:editId="354ECFF8">
          <wp:simplePos x="0" y="0"/>
          <wp:positionH relativeFrom="page">
            <wp:posOffset>0</wp:posOffset>
          </wp:positionH>
          <wp:positionV relativeFrom="paragraph">
            <wp:posOffset>0</wp:posOffset>
          </wp:positionV>
          <wp:extent cx="7552690" cy="851535"/>
          <wp:effectExtent l="0" t="0" r="0" b="5715"/>
          <wp:wrapNone/>
          <wp:docPr id="6" name="Grafik 8" descr="C:\Users\GFB\AppData\Local\Microsoft\Windows\INetCache\Content.Word\INT1601m_Allgemeine_Vorlage_GFBPARTNER_obe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GFB\AppData\Local\Microsoft\Windows\INetCache\Content.Word\INT1601m_Allgemeine_Vorlage_GFBPARTNER_obe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2690" cy="851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0"/>
    <w:multiLevelType w:val="singleLevel"/>
    <w:tmpl w:val="BC2A068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>
    <w:nsid w:val="FFFFFF81"/>
    <w:multiLevelType w:val="singleLevel"/>
    <w:tmpl w:val="AF76C3A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8E0E15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BD8AE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FE1862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938540A"/>
    <w:multiLevelType w:val="hybridMultilevel"/>
    <w:tmpl w:val="7CA2B1F8"/>
    <w:lvl w:ilvl="0" w:tplc="FF702A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6B1F1B"/>
    <w:multiLevelType w:val="hybridMultilevel"/>
    <w:tmpl w:val="1C96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AF40CC"/>
    <w:multiLevelType w:val="hybridMultilevel"/>
    <w:tmpl w:val="48DCB1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FBC"/>
    <w:rsid w:val="0001144A"/>
    <w:rsid w:val="00032299"/>
    <w:rsid w:val="0007727E"/>
    <w:rsid w:val="000A2F65"/>
    <w:rsid w:val="000B62FC"/>
    <w:rsid w:val="000C48C6"/>
    <w:rsid w:val="000E53EE"/>
    <w:rsid w:val="00107BC9"/>
    <w:rsid w:val="00145BEF"/>
    <w:rsid w:val="00214E98"/>
    <w:rsid w:val="00252547"/>
    <w:rsid w:val="00272B64"/>
    <w:rsid w:val="00283229"/>
    <w:rsid w:val="002F0FE5"/>
    <w:rsid w:val="002F29B3"/>
    <w:rsid w:val="00361054"/>
    <w:rsid w:val="00374FBE"/>
    <w:rsid w:val="003C4CA4"/>
    <w:rsid w:val="004110B7"/>
    <w:rsid w:val="00440108"/>
    <w:rsid w:val="00494D07"/>
    <w:rsid w:val="004A5F6E"/>
    <w:rsid w:val="00511FBC"/>
    <w:rsid w:val="005441B5"/>
    <w:rsid w:val="005703C3"/>
    <w:rsid w:val="00594AC0"/>
    <w:rsid w:val="0059696A"/>
    <w:rsid w:val="005C5721"/>
    <w:rsid w:val="006059FF"/>
    <w:rsid w:val="0062421C"/>
    <w:rsid w:val="00624EF8"/>
    <w:rsid w:val="0064416F"/>
    <w:rsid w:val="00645134"/>
    <w:rsid w:val="006452F3"/>
    <w:rsid w:val="00647409"/>
    <w:rsid w:val="00680CC1"/>
    <w:rsid w:val="00682191"/>
    <w:rsid w:val="006823E5"/>
    <w:rsid w:val="006C301F"/>
    <w:rsid w:val="006F4C95"/>
    <w:rsid w:val="00723F62"/>
    <w:rsid w:val="00734182"/>
    <w:rsid w:val="00754DB4"/>
    <w:rsid w:val="0077685B"/>
    <w:rsid w:val="007A1724"/>
    <w:rsid w:val="008346B8"/>
    <w:rsid w:val="00945347"/>
    <w:rsid w:val="009751AE"/>
    <w:rsid w:val="009A308C"/>
    <w:rsid w:val="009E1043"/>
    <w:rsid w:val="00A06450"/>
    <w:rsid w:val="00A42D6A"/>
    <w:rsid w:val="00A46BBD"/>
    <w:rsid w:val="00A936CB"/>
    <w:rsid w:val="00AD195D"/>
    <w:rsid w:val="00AE30C8"/>
    <w:rsid w:val="00B467F6"/>
    <w:rsid w:val="00B64B9D"/>
    <w:rsid w:val="00BB14C8"/>
    <w:rsid w:val="00C45296"/>
    <w:rsid w:val="00C86F47"/>
    <w:rsid w:val="00C9494D"/>
    <w:rsid w:val="00CB4D57"/>
    <w:rsid w:val="00CB5AC2"/>
    <w:rsid w:val="00D46CDF"/>
    <w:rsid w:val="00D8747D"/>
    <w:rsid w:val="00E079B1"/>
    <w:rsid w:val="00E41347"/>
    <w:rsid w:val="00E46C9B"/>
    <w:rsid w:val="00E479AD"/>
    <w:rsid w:val="00EC70F0"/>
    <w:rsid w:val="00EE35CC"/>
    <w:rsid w:val="00F25DB5"/>
    <w:rsid w:val="00F70DA7"/>
    <w:rsid w:val="00F73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CA2694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color w:val="000000" w:themeColor="text1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A2F65"/>
    <w:pPr>
      <w:spacing w:line="276" w:lineRule="auto"/>
    </w:pPr>
    <w:rPr>
      <w:rFonts w:eastAsiaTheme="minorEastAsia" w:cs="Arial"/>
      <w:color w:val="auto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UmschlagName9pt">
    <w:name w:val="Umschlag Name 9pt"/>
    <w:basedOn w:val="Standard"/>
    <w:link w:val="UmschlagName9ptZchn"/>
    <w:qFormat/>
    <w:rsid w:val="000A2F65"/>
    <w:rPr>
      <w:sz w:val="18"/>
      <w:szCs w:val="18"/>
    </w:rPr>
  </w:style>
  <w:style w:type="paragraph" w:customStyle="1" w:styleId="UmschlagTitel16pt">
    <w:name w:val="Umschlag Titel 16pt"/>
    <w:basedOn w:val="UmschlagName9pt"/>
    <w:link w:val="UmschlagTitel16ptZchn"/>
    <w:qFormat/>
    <w:rsid w:val="000A2F65"/>
    <w:rPr>
      <w:sz w:val="32"/>
      <w:szCs w:val="32"/>
    </w:rPr>
  </w:style>
  <w:style w:type="character" w:customStyle="1" w:styleId="UmschlagName9ptZchn">
    <w:name w:val="Umschlag Name 9pt Zchn"/>
    <w:basedOn w:val="Absatz-Standardschriftart"/>
    <w:link w:val="UmschlagName9pt"/>
    <w:rsid w:val="000A2F65"/>
    <w:rPr>
      <w:rFonts w:eastAsiaTheme="minorEastAsia" w:cs="Arial"/>
      <w:color w:val="auto"/>
      <w:sz w:val="18"/>
      <w:szCs w:val="18"/>
    </w:rPr>
  </w:style>
  <w:style w:type="paragraph" w:customStyle="1" w:styleId="InnenteilKapitelberschrift16ptGrau">
    <w:name w:val="Innenteil Kapitelüberschrift 16pt Grau"/>
    <w:basedOn w:val="UmschlagTitel16pt"/>
    <w:link w:val="InnenteilKapitelberschrift16ptGrauZchn"/>
    <w:qFormat/>
    <w:rsid w:val="000A2F65"/>
    <w:rPr>
      <w:color w:val="7F7F7F" w:themeColor="text1" w:themeTint="80"/>
    </w:rPr>
  </w:style>
  <w:style w:type="character" w:customStyle="1" w:styleId="UmschlagTitel16ptZchn">
    <w:name w:val="Umschlag Titel 16pt Zchn"/>
    <w:basedOn w:val="UmschlagName9ptZchn"/>
    <w:link w:val="UmschlagTitel16pt"/>
    <w:rsid w:val="000A2F65"/>
    <w:rPr>
      <w:rFonts w:eastAsiaTheme="minorEastAsia" w:cs="Arial"/>
      <w:color w:val="auto"/>
      <w:sz w:val="32"/>
      <w:szCs w:val="32"/>
    </w:rPr>
  </w:style>
  <w:style w:type="paragraph" w:customStyle="1" w:styleId="InnenteilTitel16ptfett">
    <w:name w:val="Innenteil Titel 16pt fett"/>
    <w:basedOn w:val="InnenteilKapitelberschrift16ptGrau"/>
    <w:link w:val="InnenteilTitel16ptfettZchn"/>
    <w:qFormat/>
    <w:rsid w:val="000A2F65"/>
    <w:rPr>
      <w:b/>
    </w:rPr>
  </w:style>
  <w:style w:type="character" w:customStyle="1" w:styleId="InnenteilKapitelberschrift16ptGrauZchn">
    <w:name w:val="Innenteil Kapitelüberschrift 16pt Grau Zchn"/>
    <w:basedOn w:val="UmschlagTitel16ptZchn"/>
    <w:link w:val="InnenteilKapitelberschrift16ptGrau"/>
    <w:rsid w:val="000A2F65"/>
    <w:rPr>
      <w:rFonts w:eastAsiaTheme="minorEastAsia" w:cs="Arial"/>
      <w:color w:val="7F7F7F" w:themeColor="text1" w:themeTint="80"/>
      <w:sz w:val="32"/>
      <w:szCs w:val="32"/>
    </w:rPr>
  </w:style>
  <w:style w:type="paragraph" w:customStyle="1" w:styleId="InnenteilTiel16pt">
    <w:name w:val="Innenteil Tiel 16pt"/>
    <w:basedOn w:val="InnenteilTitel16ptfett"/>
    <w:link w:val="InnenteilTiel16ptZchn"/>
    <w:qFormat/>
    <w:rsid w:val="000A2F65"/>
    <w:rPr>
      <w:b w:val="0"/>
    </w:rPr>
  </w:style>
  <w:style w:type="character" w:customStyle="1" w:styleId="InnenteilTitel16ptfettZchn">
    <w:name w:val="Innenteil Titel 16pt fett Zchn"/>
    <w:basedOn w:val="InnenteilKapitelberschrift16ptGrauZchn"/>
    <w:link w:val="InnenteilTitel16ptfett"/>
    <w:rsid w:val="000A2F65"/>
    <w:rPr>
      <w:rFonts w:eastAsiaTheme="minorEastAsia" w:cs="Arial"/>
      <w:b/>
      <w:color w:val="7F7F7F" w:themeColor="text1" w:themeTint="80"/>
      <w:sz w:val="32"/>
      <w:szCs w:val="32"/>
    </w:rPr>
  </w:style>
  <w:style w:type="paragraph" w:customStyle="1" w:styleId="InnenteilZwischenberschrift10pt">
    <w:name w:val="Innenteil Zwischenüberschrift 10pt"/>
    <w:basedOn w:val="InnenteilTiel16pt"/>
    <w:link w:val="InnenteilZwischenberschrift10ptZchn"/>
    <w:qFormat/>
    <w:rsid w:val="000A2F65"/>
    <w:rPr>
      <w:sz w:val="20"/>
      <w:szCs w:val="20"/>
    </w:rPr>
  </w:style>
  <w:style w:type="character" w:customStyle="1" w:styleId="InnenteilTiel16ptZchn">
    <w:name w:val="Innenteil Tiel 16pt Zchn"/>
    <w:basedOn w:val="InnenteilTitel16ptfettZchn"/>
    <w:link w:val="InnenteilTiel16pt"/>
    <w:rsid w:val="000A2F65"/>
    <w:rPr>
      <w:rFonts w:eastAsiaTheme="minorEastAsia" w:cs="Arial"/>
      <w:b w:val="0"/>
      <w:color w:val="7F7F7F" w:themeColor="text1" w:themeTint="80"/>
      <w:sz w:val="32"/>
      <w:szCs w:val="32"/>
    </w:rPr>
  </w:style>
  <w:style w:type="paragraph" w:customStyle="1" w:styleId="InnenteilFlietext">
    <w:name w:val="Innenteil Fließtext"/>
    <w:basedOn w:val="InnenteilZwischenberschrift10pt"/>
    <w:link w:val="InnenteilFlietextZchn"/>
    <w:qFormat/>
    <w:rsid w:val="000A2F65"/>
  </w:style>
  <w:style w:type="character" w:customStyle="1" w:styleId="InnenteilZwischenberschrift10ptZchn">
    <w:name w:val="Innenteil Zwischenüberschrift 10pt Zchn"/>
    <w:basedOn w:val="InnenteilTiel16ptZchn"/>
    <w:link w:val="InnenteilZwischenberschrift10pt"/>
    <w:rsid w:val="000A2F65"/>
    <w:rPr>
      <w:rFonts w:eastAsiaTheme="minorEastAsia" w:cs="Arial"/>
      <w:b w:val="0"/>
      <w:color w:val="7F7F7F" w:themeColor="text1" w:themeTint="80"/>
      <w:sz w:val="32"/>
      <w:szCs w:val="32"/>
    </w:rPr>
  </w:style>
  <w:style w:type="paragraph" w:styleId="Kopfzeile">
    <w:name w:val="header"/>
    <w:basedOn w:val="Standard"/>
    <w:link w:val="KopfzeileZchn"/>
    <w:uiPriority w:val="99"/>
    <w:unhideWhenUsed/>
    <w:rsid w:val="000A2F6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InnenteilFlietextZchn">
    <w:name w:val="Innenteil Fließtext Zchn"/>
    <w:basedOn w:val="InnenteilZwischenberschrift10ptZchn"/>
    <w:link w:val="InnenteilFlietext"/>
    <w:rsid w:val="000A2F65"/>
    <w:rPr>
      <w:rFonts w:eastAsiaTheme="minorEastAsia" w:cs="Arial"/>
      <w:b w:val="0"/>
      <w:color w:val="7F7F7F" w:themeColor="text1" w:themeTint="80"/>
      <w:sz w:val="32"/>
      <w:szCs w:val="32"/>
    </w:rPr>
  </w:style>
  <w:style w:type="character" w:customStyle="1" w:styleId="KopfzeileZchn">
    <w:name w:val="Kopfzeile Zchn"/>
    <w:basedOn w:val="Absatz-Standardschriftart"/>
    <w:link w:val="Kopfzeile"/>
    <w:uiPriority w:val="99"/>
    <w:rsid w:val="000A2F65"/>
    <w:rPr>
      <w:rFonts w:eastAsiaTheme="minorEastAsia" w:cs="Arial"/>
      <w:color w:val="auto"/>
    </w:rPr>
  </w:style>
  <w:style w:type="paragraph" w:styleId="Fuzeile">
    <w:name w:val="footer"/>
    <w:basedOn w:val="Standard"/>
    <w:link w:val="FuzeileZchn"/>
    <w:uiPriority w:val="99"/>
    <w:unhideWhenUsed/>
    <w:rsid w:val="000A2F6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A2F65"/>
    <w:rPr>
      <w:rFonts w:eastAsiaTheme="minorEastAsia" w:cs="Arial"/>
      <w:color w:val="auto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A2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A2F65"/>
    <w:rPr>
      <w:rFonts w:ascii="Tahoma" w:eastAsiaTheme="minorEastAsia" w:hAnsi="Tahoma" w:cs="Tahoma"/>
      <w:color w:val="auto"/>
      <w:sz w:val="16"/>
      <w:szCs w:val="16"/>
    </w:rPr>
  </w:style>
  <w:style w:type="character" w:styleId="Link">
    <w:name w:val="Hyperlink"/>
    <w:basedOn w:val="Absatz-Standardschriftart"/>
    <w:uiPriority w:val="99"/>
    <w:unhideWhenUsed/>
    <w:rsid w:val="006F4C95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rsid w:val="00011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7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84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1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1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1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0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4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6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92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6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7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6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header" Target="header2.xml"/><Relationship Id="rId10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umitru%20(Gelo&#776;scht)/Desktop/SET_Allgemein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SET_Allgemein.dotx</Template>
  <TotalTime>0</TotalTime>
  <Pages>1</Pages>
  <Words>104</Words>
  <Characters>660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 Prodinger</vt:lpstr>
    </vt:vector>
  </TitlesOfParts>
  <Company/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 Prodinger</dc:title>
  <dc:creator>Dumitru, Andreea</dc:creator>
  <cp:lastModifiedBy>Dumitru, Andreea</cp:lastModifiedBy>
  <cp:revision>3</cp:revision>
  <dcterms:created xsi:type="dcterms:W3CDTF">2018-02-08T20:09:00Z</dcterms:created>
  <dcterms:modified xsi:type="dcterms:W3CDTF">2018-02-08T20:23:00Z</dcterms:modified>
</cp:coreProperties>
</file>